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E039C" w14:textId="3887B307" w:rsidR="00256CB6" w:rsidRPr="0094215E" w:rsidRDefault="007C00F0" w:rsidP="007C00F0">
      <w:pPr>
        <w:rPr>
          <w:iCs/>
          <w:color w:val="000000" w:themeColor="text1"/>
          <w:sz w:val="18"/>
          <w:szCs w:val="18"/>
        </w:rPr>
      </w:pPr>
      <w:r w:rsidRPr="007C00F0">
        <w:rPr>
          <w:b/>
          <w:iCs/>
          <w:color w:val="000000" w:themeColor="text1"/>
          <w:sz w:val="19"/>
          <w:szCs w:val="19"/>
        </w:rPr>
        <w:t xml:space="preserve">ZAŁĄCZNIK NR 1  </w:t>
      </w:r>
      <w:r>
        <w:rPr>
          <w:b/>
          <w:iCs/>
          <w:color w:val="000000" w:themeColor="text1"/>
          <w:sz w:val="19"/>
          <w:szCs w:val="19"/>
        </w:rPr>
        <w:tab/>
      </w:r>
      <w:r w:rsidRPr="0094215E">
        <w:rPr>
          <w:b/>
          <w:iCs/>
          <w:color w:val="000000" w:themeColor="text1"/>
          <w:sz w:val="18"/>
          <w:szCs w:val="18"/>
        </w:rPr>
        <w:tab/>
      </w:r>
      <w:r w:rsidRPr="0094215E">
        <w:rPr>
          <w:b/>
          <w:iCs/>
          <w:color w:val="000000" w:themeColor="text1"/>
          <w:sz w:val="18"/>
          <w:szCs w:val="18"/>
        </w:rPr>
        <w:tab/>
      </w:r>
      <w:r w:rsidR="00256CB6" w:rsidRPr="0094215E">
        <w:rPr>
          <w:b/>
          <w:iCs/>
          <w:color w:val="000000" w:themeColor="text1"/>
          <w:sz w:val="18"/>
          <w:szCs w:val="18"/>
        </w:rPr>
        <w:t>FORMULARZ OFERTY</w:t>
      </w:r>
    </w:p>
    <w:p w14:paraId="559D3F98" w14:textId="77777777" w:rsidR="00256CB6" w:rsidRPr="0094215E" w:rsidRDefault="00256CB6" w:rsidP="00E26184">
      <w:pPr>
        <w:rPr>
          <w:color w:val="000000" w:themeColor="text1"/>
          <w:sz w:val="18"/>
          <w:szCs w:val="18"/>
        </w:rPr>
      </w:pPr>
    </w:p>
    <w:p w14:paraId="020FBCEB" w14:textId="77777777" w:rsidR="00955596" w:rsidRPr="0094215E" w:rsidRDefault="00256CB6" w:rsidP="00955596">
      <w:pPr>
        <w:jc w:val="center"/>
        <w:rPr>
          <w:b/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 xml:space="preserve">w </w:t>
      </w:r>
      <w:bookmarkStart w:id="0" w:name="_Hlk82521064"/>
      <w:r w:rsidR="004D0AD3" w:rsidRPr="0094215E">
        <w:rPr>
          <w:color w:val="000000" w:themeColor="text1"/>
          <w:sz w:val="18"/>
          <w:szCs w:val="18"/>
        </w:rPr>
        <w:t>Zapytaniu ofertowym</w:t>
      </w:r>
      <w:r w:rsidRPr="0094215E">
        <w:rPr>
          <w:color w:val="000000" w:themeColor="text1"/>
          <w:sz w:val="18"/>
          <w:szCs w:val="18"/>
        </w:rPr>
        <w:t xml:space="preserve"> nr </w:t>
      </w:r>
      <w:proofErr w:type="spellStart"/>
      <w:r w:rsidR="00955596" w:rsidRPr="0094215E">
        <w:rPr>
          <w:b/>
          <w:color w:val="000000" w:themeColor="text1"/>
          <w:sz w:val="18"/>
          <w:szCs w:val="18"/>
        </w:rPr>
        <w:t>Nr</w:t>
      </w:r>
      <w:proofErr w:type="spellEnd"/>
      <w:r w:rsidR="00955596" w:rsidRPr="0094215E">
        <w:rPr>
          <w:b/>
          <w:color w:val="000000" w:themeColor="text1"/>
          <w:sz w:val="18"/>
          <w:szCs w:val="18"/>
        </w:rPr>
        <w:t xml:space="preserve"> </w:t>
      </w:r>
      <w:bookmarkStart w:id="1" w:name="_Hlk99964089"/>
      <w:r w:rsidR="00955596" w:rsidRPr="0094215E">
        <w:rPr>
          <w:b/>
          <w:color w:val="000000" w:themeColor="text1"/>
          <w:sz w:val="18"/>
          <w:szCs w:val="18"/>
        </w:rPr>
        <w:t>ZP/</w:t>
      </w:r>
      <w:bookmarkStart w:id="2" w:name="_Hlk114216175"/>
      <w:r w:rsidR="00955596" w:rsidRPr="0094215E">
        <w:rPr>
          <w:b/>
          <w:color w:val="000000" w:themeColor="text1"/>
          <w:sz w:val="18"/>
          <w:szCs w:val="18"/>
        </w:rPr>
        <w:t>2311/</w:t>
      </w:r>
      <w:bookmarkEnd w:id="1"/>
      <w:bookmarkEnd w:id="2"/>
      <w:r w:rsidR="00955596" w:rsidRPr="0094215E">
        <w:rPr>
          <w:b/>
          <w:color w:val="000000" w:themeColor="text1"/>
          <w:sz w:val="18"/>
          <w:szCs w:val="18"/>
        </w:rPr>
        <w:t>39/1604/2024</w:t>
      </w:r>
    </w:p>
    <w:p w14:paraId="0C9D8329" w14:textId="6D5EE3D5" w:rsidR="00256CB6" w:rsidRPr="0094215E" w:rsidRDefault="00256CB6" w:rsidP="00D33EE2">
      <w:pPr>
        <w:jc w:val="center"/>
        <w:rPr>
          <w:b/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>na</w:t>
      </w:r>
      <w:bookmarkEnd w:id="0"/>
      <w:r w:rsidR="00955596" w:rsidRPr="0094215E">
        <w:rPr>
          <w:color w:val="000000" w:themeColor="text1"/>
          <w:sz w:val="18"/>
          <w:szCs w:val="18"/>
        </w:rPr>
        <w:t xml:space="preserve">  </w:t>
      </w:r>
      <w:bookmarkStart w:id="3" w:name="_Hlk180150210"/>
      <w:bookmarkStart w:id="4" w:name="_Hlk99964082"/>
      <w:r w:rsidR="00955596" w:rsidRPr="0094215E">
        <w:rPr>
          <w:b/>
          <w:color w:val="000000" w:themeColor="text1"/>
          <w:sz w:val="18"/>
          <w:szCs w:val="18"/>
        </w:rPr>
        <w:t xml:space="preserve">Dostawa </w:t>
      </w:r>
      <w:r w:rsidR="00626D6D" w:rsidRPr="0094215E">
        <w:rPr>
          <w:b/>
          <w:color w:val="000000" w:themeColor="text1"/>
          <w:sz w:val="18"/>
          <w:szCs w:val="18"/>
        </w:rPr>
        <w:t xml:space="preserve">i serwis </w:t>
      </w:r>
      <w:r w:rsidR="00955596" w:rsidRPr="0094215E">
        <w:rPr>
          <w:b/>
          <w:color w:val="000000" w:themeColor="text1"/>
          <w:sz w:val="18"/>
          <w:szCs w:val="18"/>
        </w:rPr>
        <w:t>urządzeń wspomagających słuch dla osób niedosłyszących i głuchych</w:t>
      </w:r>
      <w:bookmarkEnd w:id="3"/>
      <w:r w:rsidR="00955596" w:rsidRPr="0094215E">
        <w:rPr>
          <w:b/>
          <w:color w:val="000000" w:themeColor="text1"/>
          <w:sz w:val="18"/>
          <w:szCs w:val="18"/>
        </w:rPr>
        <w:t xml:space="preserve">  dla Akademii Nauk Stosowanych w Elblągu </w:t>
      </w:r>
      <w:bookmarkEnd w:id="4"/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256CB6" w:rsidRPr="0094215E" w14:paraId="6EE50F83" w14:textId="77777777" w:rsidTr="00256CB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1BD86AD" w14:textId="77777777" w:rsidR="00256CB6" w:rsidRPr="0094215E" w:rsidRDefault="00256CB6" w:rsidP="00D33EE2">
            <w:pPr>
              <w:tabs>
                <w:tab w:val="left" w:pos="709"/>
              </w:tabs>
              <w:rPr>
                <w:b/>
                <w:sz w:val="18"/>
                <w:szCs w:val="18"/>
                <w:lang w:eastAsia="en-US"/>
              </w:rPr>
            </w:pPr>
          </w:p>
          <w:p w14:paraId="2EE458F7" w14:textId="77777777" w:rsidR="00256CB6" w:rsidRPr="0094215E" w:rsidRDefault="00256CB6" w:rsidP="00D33EE2">
            <w:pPr>
              <w:tabs>
                <w:tab w:val="left" w:pos="709"/>
              </w:tabs>
              <w:rPr>
                <w:b/>
                <w:sz w:val="18"/>
                <w:szCs w:val="18"/>
                <w:lang w:eastAsia="en-US"/>
              </w:rPr>
            </w:pPr>
            <w:r w:rsidRPr="0094215E">
              <w:rPr>
                <w:b/>
                <w:sz w:val="18"/>
                <w:szCs w:val="18"/>
                <w:lang w:eastAsia="en-US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35C577" w14:textId="77777777" w:rsidR="00256CB6" w:rsidRPr="0094215E" w:rsidRDefault="00256CB6" w:rsidP="00D33EE2">
            <w:pPr>
              <w:tabs>
                <w:tab w:val="left" w:pos="709"/>
              </w:tabs>
              <w:rPr>
                <w:b/>
                <w:sz w:val="18"/>
                <w:szCs w:val="18"/>
                <w:lang w:eastAsia="en-US"/>
              </w:rPr>
            </w:pPr>
          </w:p>
        </w:tc>
      </w:tr>
      <w:tr w:rsidR="00256CB6" w:rsidRPr="0094215E" w14:paraId="6866484C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911803" w14:textId="77777777" w:rsidR="00256CB6" w:rsidRPr="0094215E" w:rsidRDefault="00256CB6" w:rsidP="00D33EE2">
            <w:pPr>
              <w:rPr>
                <w:i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531C02" w14:textId="77777777" w:rsidR="00256CB6" w:rsidRPr="0094215E" w:rsidRDefault="00120996" w:rsidP="00D33EE2">
            <w:pPr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>Akademia Nauk Stosowanych</w:t>
            </w:r>
            <w:r w:rsidR="00256CB6" w:rsidRPr="0094215E">
              <w:rPr>
                <w:sz w:val="18"/>
                <w:szCs w:val="18"/>
                <w:lang w:eastAsia="en-US"/>
              </w:rPr>
              <w:t xml:space="preserve"> w Elblągu </w:t>
            </w:r>
          </w:p>
        </w:tc>
      </w:tr>
      <w:tr w:rsidR="00256CB6" w:rsidRPr="0094215E" w14:paraId="665A34A7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F08811" w14:textId="77777777" w:rsidR="00256CB6" w:rsidRPr="0094215E" w:rsidRDefault="00256CB6" w:rsidP="00D33EE2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A0C2B3" w14:textId="77777777" w:rsidR="00256CB6" w:rsidRPr="0094215E" w:rsidRDefault="00256CB6" w:rsidP="00D33EE2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>ul. Wojska Polskiego 1, 82-300 Elbląg</w:t>
            </w:r>
          </w:p>
        </w:tc>
      </w:tr>
      <w:tr w:rsidR="00256CB6" w:rsidRPr="0094215E" w14:paraId="14211340" w14:textId="77777777" w:rsidTr="00256CB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A2CC87" w14:textId="77777777" w:rsidR="00256CB6" w:rsidRPr="0094215E" w:rsidRDefault="00256CB6" w:rsidP="00D33EE2">
            <w:pPr>
              <w:tabs>
                <w:tab w:val="left" w:pos="993"/>
                <w:tab w:val="center" w:pos="4536"/>
                <w:tab w:val="right" w:pos="9072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D130F" w14:textId="77777777" w:rsidR="00256CB6" w:rsidRPr="0094215E" w:rsidRDefault="00256CB6" w:rsidP="00D33EE2">
            <w:pPr>
              <w:tabs>
                <w:tab w:val="left" w:pos="993"/>
                <w:tab w:val="center" w:pos="4536"/>
                <w:tab w:val="right" w:pos="9072"/>
              </w:tabs>
              <w:rPr>
                <w:sz w:val="18"/>
                <w:szCs w:val="18"/>
                <w:lang w:val="en-US" w:eastAsia="en-US"/>
              </w:rPr>
            </w:pPr>
            <w:r w:rsidRPr="0094215E">
              <w:rPr>
                <w:sz w:val="18"/>
                <w:szCs w:val="18"/>
                <w:lang w:val="en-US" w:eastAsia="en-US"/>
              </w:rPr>
              <w:t>zp@</w:t>
            </w:r>
            <w:r w:rsidR="00120996" w:rsidRPr="0094215E">
              <w:rPr>
                <w:sz w:val="18"/>
                <w:szCs w:val="18"/>
                <w:lang w:val="en-US" w:eastAsia="en-US"/>
              </w:rPr>
              <w:t>ans-</w:t>
            </w:r>
            <w:r w:rsidRPr="0094215E">
              <w:rPr>
                <w:sz w:val="18"/>
                <w:szCs w:val="18"/>
                <w:lang w:val="en-US" w:eastAsia="en-US"/>
              </w:rPr>
              <w:t>elblag.pl</w:t>
            </w:r>
          </w:p>
        </w:tc>
      </w:tr>
      <w:tr w:rsidR="00256CB6" w:rsidRPr="0094215E" w14:paraId="25C10F51" w14:textId="77777777" w:rsidTr="00E26184">
        <w:trPr>
          <w:gridAfter w:val="1"/>
          <w:wAfter w:w="62" w:type="pct"/>
          <w:cantSplit/>
          <w:trHeight w:val="7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3EC27D6" w14:textId="10215B5D" w:rsidR="00E26184" w:rsidRPr="0094215E" w:rsidRDefault="00256CB6" w:rsidP="00D33EE2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18"/>
                <w:szCs w:val="18"/>
                <w:lang w:eastAsia="en-US"/>
              </w:rPr>
            </w:pPr>
            <w:r w:rsidRPr="0094215E">
              <w:rPr>
                <w:b/>
                <w:sz w:val="18"/>
                <w:szCs w:val="18"/>
                <w:lang w:eastAsia="en-US"/>
              </w:rPr>
              <w:t>WYKONAWCA</w:t>
            </w:r>
            <w:r w:rsidRPr="0094215E">
              <w:rPr>
                <w:b/>
                <w:color w:val="000000"/>
                <w:sz w:val="18"/>
                <w:szCs w:val="18"/>
                <w:lang w:eastAsia="en-US"/>
              </w:rPr>
              <w:t xml:space="preserve">/WYKONAWCY WSPÓLNIE UBIEGAJĄCY SIĘ O UDZIELENIE ZAMÓWIENIA </w:t>
            </w:r>
            <w:r w:rsidRPr="0094215E">
              <w:rPr>
                <w:i/>
                <w:color w:val="000000"/>
                <w:sz w:val="18"/>
                <w:szCs w:val="18"/>
                <w:lang w:eastAsia="en-US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256CB6" w:rsidRPr="0094215E" w14:paraId="01982979" w14:textId="77777777" w:rsidTr="00E26184">
        <w:trPr>
          <w:gridAfter w:val="1"/>
          <w:wAfter w:w="62" w:type="pct"/>
          <w:cantSplit/>
          <w:trHeight w:val="48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755058" w14:textId="77777777" w:rsidR="00256CB6" w:rsidRPr="0094215E" w:rsidRDefault="00256CB6" w:rsidP="00D33EE2">
            <w:pPr>
              <w:tabs>
                <w:tab w:val="left" w:pos="709"/>
              </w:tabs>
              <w:rPr>
                <w:b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Nazwa: </w:t>
            </w:r>
          </w:p>
        </w:tc>
      </w:tr>
      <w:tr w:rsidR="00256CB6" w:rsidRPr="0094215E" w14:paraId="37CE10C6" w14:textId="77777777" w:rsidTr="00256CB6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7BB0D8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C168D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>Kod pocztowy:</w:t>
            </w:r>
          </w:p>
          <w:p w14:paraId="5D39FA7C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4B4A08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63C65C" w14:textId="77777777" w:rsidR="00256CB6" w:rsidRPr="0094215E" w:rsidRDefault="00256CB6" w:rsidP="00D33EE2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Kraj:                                                                     </w:t>
            </w:r>
          </w:p>
          <w:p w14:paraId="39BD8CC4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</w:p>
        </w:tc>
      </w:tr>
      <w:tr w:rsidR="00256CB6" w:rsidRPr="0094215E" w14:paraId="28B39DBF" w14:textId="77777777" w:rsidTr="00256CB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64009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Adres pocztowy (ulica, nr domu i lokalu): </w:t>
            </w:r>
          </w:p>
        </w:tc>
      </w:tr>
      <w:tr w:rsidR="00256CB6" w:rsidRPr="0094215E" w14:paraId="4F1AF5A5" w14:textId="77777777" w:rsidTr="00256CB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B76143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>Adres korespondencyjny (ulica, nr domu i lokalu):</w:t>
            </w:r>
          </w:p>
        </w:tc>
      </w:tr>
      <w:tr w:rsidR="00256CB6" w:rsidRPr="0094215E" w14:paraId="1858CBB2" w14:textId="77777777" w:rsidTr="00256CB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4E9E85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 xml:space="preserve">NIP: </w:t>
            </w:r>
          </w:p>
          <w:p w14:paraId="5B243D84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>REGON:</w:t>
            </w:r>
          </w:p>
        </w:tc>
      </w:tr>
      <w:tr w:rsidR="00256CB6" w:rsidRPr="0094215E" w14:paraId="7F3C8BFF" w14:textId="77777777" w:rsidTr="00256CB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8B1DDE" w14:textId="77777777" w:rsidR="00256CB6" w:rsidRPr="0094215E" w:rsidRDefault="00256CB6" w:rsidP="00D33EE2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  <w:lang w:eastAsia="en-US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059BF2" w14:textId="77777777" w:rsidR="00256CB6" w:rsidRPr="0094215E" w:rsidRDefault="00256CB6" w:rsidP="00D33EE2">
            <w:pPr>
              <w:tabs>
                <w:tab w:val="left" w:pos="709"/>
              </w:tabs>
              <w:rPr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241E9E4" w14:textId="144011B3" w:rsidR="00256CB6" w:rsidRPr="0094215E" w:rsidRDefault="00256CB6" w:rsidP="00D33EE2">
      <w:pPr>
        <w:pStyle w:val="Nagwek"/>
        <w:tabs>
          <w:tab w:val="left" w:pos="567"/>
        </w:tabs>
        <w:jc w:val="both"/>
        <w:rPr>
          <w:color w:val="000000" w:themeColor="text1"/>
          <w:sz w:val="18"/>
          <w:szCs w:val="18"/>
        </w:rPr>
      </w:pPr>
      <w:r w:rsidRPr="0094215E">
        <w:rPr>
          <w:b/>
          <w:color w:val="000000" w:themeColor="text1"/>
          <w:sz w:val="18"/>
          <w:szCs w:val="18"/>
        </w:rPr>
        <w:t>SKŁADAMY OFERTĘ NA</w:t>
      </w:r>
      <w:r w:rsidRPr="0094215E">
        <w:rPr>
          <w:color w:val="000000" w:themeColor="text1"/>
          <w:sz w:val="18"/>
          <w:szCs w:val="18"/>
        </w:rPr>
        <w:t xml:space="preserve"> wykonanie przedmiotu zamówienia w zakresie określonym w </w:t>
      </w:r>
      <w:r w:rsidR="005A4C24" w:rsidRPr="0094215E">
        <w:rPr>
          <w:i/>
          <w:color w:val="000000" w:themeColor="text1"/>
          <w:sz w:val="18"/>
          <w:szCs w:val="18"/>
        </w:rPr>
        <w:t>Zapytaniu ofertowym</w:t>
      </w:r>
      <w:r w:rsidRPr="0094215E">
        <w:rPr>
          <w:color w:val="000000" w:themeColor="text1"/>
          <w:sz w:val="18"/>
          <w:szCs w:val="18"/>
        </w:rPr>
        <w:t>:</w:t>
      </w:r>
    </w:p>
    <w:p w14:paraId="15B6A7CC" w14:textId="77777777" w:rsidR="00256CB6" w:rsidRPr="0094215E" w:rsidRDefault="00256CB6" w:rsidP="00D33EE2">
      <w:pPr>
        <w:widowControl w:val="0"/>
        <w:rPr>
          <w:b/>
          <w:sz w:val="18"/>
          <w:szCs w:val="18"/>
        </w:rPr>
      </w:pPr>
    </w:p>
    <w:p w14:paraId="1B4FFA07" w14:textId="1EBFA0E7" w:rsidR="00256CB6" w:rsidRPr="0094215E" w:rsidRDefault="00256CB6" w:rsidP="00D33EE2">
      <w:pPr>
        <w:widowControl w:val="0"/>
        <w:rPr>
          <w:b/>
          <w:sz w:val="18"/>
          <w:szCs w:val="18"/>
        </w:rPr>
      </w:pPr>
      <w:r w:rsidRPr="0094215E">
        <w:rPr>
          <w:b/>
          <w:sz w:val="18"/>
          <w:szCs w:val="18"/>
        </w:rPr>
        <w:t>za cenę brutto: …………………………………</w:t>
      </w:r>
      <w:r w:rsidR="00D02392" w:rsidRPr="0094215E">
        <w:rPr>
          <w:b/>
          <w:sz w:val="18"/>
          <w:szCs w:val="18"/>
        </w:rPr>
        <w:t>….</w:t>
      </w:r>
      <w:r w:rsidRPr="0094215E">
        <w:rPr>
          <w:b/>
          <w:sz w:val="18"/>
          <w:szCs w:val="18"/>
        </w:rPr>
        <w:t>.. zł</w:t>
      </w:r>
    </w:p>
    <w:p w14:paraId="1C66F6DF" w14:textId="33A709CC" w:rsidR="00396E1E" w:rsidRPr="0094215E" w:rsidRDefault="00256CB6" w:rsidP="00D33EE2">
      <w:pPr>
        <w:widowControl w:val="0"/>
        <w:rPr>
          <w:color w:val="000000" w:themeColor="text1"/>
          <w:sz w:val="18"/>
          <w:szCs w:val="18"/>
        </w:rPr>
      </w:pPr>
      <w:r w:rsidRPr="0094215E">
        <w:rPr>
          <w:sz w:val="18"/>
          <w:szCs w:val="18"/>
        </w:rPr>
        <w:t>(słownie: ...........................................................................................................................</w:t>
      </w:r>
      <w:r w:rsidR="00D02392" w:rsidRPr="0094215E">
        <w:rPr>
          <w:sz w:val="18"/>
          <w:szCs w:val="18"/>
        </w:rPr>
        <w:t>.............................</w:t>
      </w:r>
      <w:r w:rsidRPr="0094215E">
        <w:rPr>
          <w:sz w:val="18"/>
          <w:szCs w:val="18"/>
        </w:rPr>
        <w:t xml:space="preserve">.......zł) </w:t>
      </w:r>
      <w:r w:rsidRPr="0094215E">
        <w:rPr>
          <w:color w:val="000000" w:themeColor="text1"/>
          <w:sz w:val="18"/>
          <w:szCs w:val="18"/>
        </w:rPr>
        <w:t>w tym:</w:t>
      </w:r>
    </w:p>
    <w:p w14:paraId="11AB82B5" w14:textId="77777777" w:rsidR="00955596" w:rsidRPr="0094215E" w:rsidRDefault="00955596" w:rsidP="00D33EE2">
      <w:pPr>
        <w:pStyle w:val="Nagwek"/>
        <w:tabs>
          <w:tab w:val="left" w:pos="708"/>
        </w:tabs>
        <w:jc w:val="both"/>
        <w:rPr>
          <w:b/>
          <w:color w:val="000000" w:themeColor="text1"/>
          <w:sz w:val="18"/>
          <w:szCs w:val="18"/>
        </w:rPr>
      </w:pPr>
    </w:p>
    <w:tbl>
      <w:tblPr>
        <w:tblW w:w="5003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583"/>
        <w:gridCol w:w="955"/>
        <w:gridCol w:w="1016"/>
        <w:gridCol w:w="1297"/>
        <w:gridCol w:w="749"/>
        <w:gridCol w:w="1204"/>
      </w:tblGrid>
      <w:tr w:rsidR="00955596" w:rsidRPr="0094215E" w14:paraId="2CDC71F0" w14:textId="77777777" w:rsidTr="00D02392">
        <w:trPr>
          <w:trHeight w:val="588"/>
          <w:jc w:val="center"/>
        </w:trPr>
        <w:tc>
          <w:tcPr>
            <w:tcW w:w="2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A95A0B8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9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9438B09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3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39AA17" w14:textId="674A3829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 xml:space="preserve">Liczba </w:t>
            </w:r>
            <w:r w:rsidR="00626D6D" w:rsidRPr="0094215E">
              <w:rPr>
                <w:b/>
                <w:bCs/>
                <w:color w:val="000000"/>
                <w:sz w:val="18"/>
                <w:szCs w:val="18"/>
              </w:rPr>
              <w:t>zestaw/</w:t>
            </w:r>
            <w:r w:rsidRPr="0094215E">
              <w:rPr>
                <w:b/>
                <w:bCs/>
                <w:color w:val="000000"/>
                <w:sz w:val="18"/>
                <w:szCs w:val="18"/>
              </w:rPr>
              <w:t>szt.</w:t>
            </w:r>
          </w:p>
        </w:tc>
        <w:tc>
          <w:tcPr>
            <w:tcW w:w="5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3F1BAF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Cena jedn. netto [zł]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15CE8E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Wartość netto [zł]</w:t>
            </w: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A21073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Stawka VAT [%]</w:t>
            </w:r>
          </w:p>
        </w:tc>
        <w:tc>
          <w:tcPr>
            <w:tcW w:w="6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15DF714" w14:textId="77777777" w:rsidR="00955596" w:rsidRPr="0094215E" w:rsidRDefault="00955596" w:rsidP="00D33EE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4215E">
              <w:rPr>
                <w:b/>
                <w:bCs/>
                <w:color w:val="000000"/>
                <w:sz w:val="18"/>
                <w:szCs w:val="18"/>
              </w:rPr>
              <w:t>Wartość brutto [zł]</w:t>
            </w:r>
          </w:p>
        </w:tc>
      </w:tr>
      <w:tr w:rsidR="00955596" w:rsidRPr="0094215E" w14:paraId="2E342994" w14:textId="77777777" w:rsidTr="00D02392">
        <w:trPr>
          <w:trHeight w:val="302"/>
          <w:jc w:val="center"/>
        </w:trPr>
        <w:tc>
          <w:tcPr>
            <w:tcW w:w="2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00BDC75" w14:textId="77777777" w:rsidR="00955596" w:rsidRPr="0094215E" w:rsidRDefault="00955596" w:rsidP="00D33EE2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sz w:val="18"/>
                <w:szCs w:val="18"/>
              </w:rPr>
            </w:pPr>
            <w:r w:rsidRPr="0094215E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9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021526EF" w14:textId="148C204C" w:rsidR="00955596" w:rsidRPr="0094215E" w:rsidRDefault="00955596" w:rsidP="00D33EE2">
            <w:pPr>
              <w:pStyle w:val="Tekstpodstawowy"/>
              <w:jc w:val="both"/>
              <w:rPr>
                <w:bCs/>
                <w:sz w:val="18"/>
                <w:szCs w:val="18"/>
                <w:lang w:eastAsia="en-US"/>
              </w:rPr>
            </w:pPr>
            <w:r w:rsidRPr="0094215E">
              <w:rPr>
                <w:bCs/>
                <w:sz w:val="18"/>
                <w:szCs w:val="18"/>
              </w:rPr>
              <w:t xml:space="preserve">Dostawa pętli indukcyjnej stanowiskowej  </w:t>
            </w:r>
            <w:r w:rsidR="00626D6D" w:rsidRPr="0094215E">
              <w:rPr>
                <w:bCs/>
                <w:sz w:val="18"/>
                <w:szCs w:val="18"/>
              </w:rPr>
              <w:t xml:space="preserve">typu </w:t>
            </w:r>
            <w:r w:rsidRPr="0094215E">
              <w:rPr>
                <w:bCs/>
                <w:sz w:val="18"/>
                <w:szCs w:val="18"/>
              </w:rPr>
              <w:t>OPUS DCL-20K</w:t>
            </w:r>
            <w:r w:rsidR="00626D6D" w:rsidRPr="0094215E">
              <w:rPr>
                <w:sz w:val="18"/>
                <w:szCs w:val="18"/>
              </w:rPr>
              <w:t xml:space="preserve"> z </w:t>
            </w:r>
            <w:r w:rsidR="00626D6D" w:rsidRPr="0094215E">
              <w:rPr>
                <w:bCs/>
                <w:sz w:val="18"/>
                <w:szCs w:val="18"/>
              </w:rPr>
              <w:t>montażem, kalibracją i szkoleniem</w:t>
            </w:r>
          </w:p>
        </w:tc>
        <w:tc>
          <w:tcPr>
            <w:tcW w:w="3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0835BAC" w14:textId="61B2B166" w:rsidR="00955596" w:rsidRPr="0094215E" w:rsidRDefault="00955596" w:rsidP="00D33EE2">
            <w:pPr>
              <w:jc w:val="center"/>
              <w:rPr>
                <w:rFonts w:eastAsia="Arial Unicode MS"/>
                <w:noProof/>
                <w:color w:val="000000"/>
                <w:sz w:val="18"/>
                <w:szCs w:val="18"/>
                <w:lang w:eastAsia="en-US"/>
              </w:rPr>
            </w:pPr>
            <w:r w:rsidRPr="0094215E">
              <w:rPr>
                <w:rFonts w:eastAsia="Arial Unicode MS"/>
                <w:noProof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60757B" w14:textId="77777777" w:rsidR="00955596" w:rsidRPr="0094215E" w:rsidRDefault="00955596" w:rsidP="00D33EE2">
            <w:pPr>
              <w:jc w:val="center"/>
              <w:rPr>
                <w:rFonts w:eastAsia="Arial Unicode MS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87CFA8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366748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24E362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</w:tr>
      <w:tr w:rsidR="00955596" w:rsidRPr="0094215E" w14:paraId="417C3ED1" w14:textId="77777777" w:rsidTr="00D02392">
        <w:trPr>
          <w:trHeight w:val="70"/>
          <w:jc w:val="center"/>
        </w:trPr>
        <w:tc>
          <w:tcPr>
            <w:tcW w:w="2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BF0CE" w14:textId="77777777" w:rsidR="00955596" w:rsidRPr="0094215E" w:rsidRDefault="00955596" w:rsidP="00D33EE2">
            <w:pPr>
              <w:pStyle w:val="Akapitzlist"/>
              <w:tabs>
                <w:tab w:val="left" w:pos="508"/>
              </w:tabs>
              <w:ind w:left="0"/>
              <w:rPr>
                <w:color w:val="000000"/>
                <w:sz w:val="18"/>
                <w:szCs w:val="18"/>
              </w:rPr>
            </w:pPr>
            <w:r w:rsidRPr="0094215E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AC1C0BE" w14:textId="636CB270" w:rsidR="00955596" w:rsidRPr="0094215E" w:rsidRDefault="0083233A" w:rsidP="00D33EE2">
            <w:pPr>
              <w:pStyle w:val="Tekstpodstawowy"/>
              <w:jc w:val="left"/>
              <w:rPr>
                <w:sz w:val="18"/>
                <w:szCs w:val="18"/>
                <w:lang w:eastAsia="en-US"/>
              </w:rPr>
            </w:pPr>
            <w:r w:rsidRPr="0094215E">
              <w:rPr>
                <w:sz w:val="18"/>
                <w:szCs w:val="18"/>
                <w:lang w:eastAsia="en-US"/>
              </w:rPr>
              <w:t>Serwis pętli OPUS</w:t>
            </w:r>
            <w:r w:rsidRPr="0094215E">
              <w:rPr>
                <w:bCs/>
                <w:sz w:val="18"/>
                <w:szCs w:val="18"/>
              </w:rPr>
              <w:t xml:space="preserve"> DCL-20K</w:t>
            </w:r>
            <w:r w:rsidRPr="0094215E"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3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0BEB73" w14:textId="1F4C72AB" w:rsidR="00955596" w:rsidRPr="0094215E" w:rsidRDefault="00955596" w:rsidP="00D33EE2">
            <w:pPr>
              <w:jc w:val="center"/>
              <w:rPr>
                <w:rFonts w:eastAsia="Arial Unicode MS"/>
                <w:noProof/>
                <w:color w:val="000000"/>
                <w:sz w:val="18"/>
                <w:szCs w:val="18"/>
                <w:lang w:eastAsia="en-US"/>
              </w:rPr>
            </w:pPr>
            <w:r w:rsidRPr="0094215E">
              <w:rPr>
                <w:rFonts w:eastAsia="Arial Unicode MS"/>
                <w:noProof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547DFB" w14:textId="77777777" w:rsidR="00955596" w:rsidRPr="0094215E" w:rsidRDefault="00955596" w:rsidP="00D33EE2">
            <w:pPr>
              <w:jc w:val="center"/>
              <w:rPr>
                <w:rFonts w:eastAsia="Arial Unicode MS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71F2E8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807743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6C1C09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</w:tr>
      <w:tr w:rsidR="00955596" w:rsidRPr="0094215E" w14:paraId="36AFDDA7" w14:textId="77777777" w:rsidTr="00D02392">
        <w:trPr>
          <w:trHeight w:val="70"/>
          <w:jc w:val="center"/>
        </w:trPr>
        <w:tc>
          <w:tcPr>
            <w:tcW w:w="3174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8C584F" w14:textId="77777777" w:rsidR="00955596" w:rsidRPr="0094215E" w:rsidRDefault="00955596" w:rsidP="00D33EE2">
            <w:pPr>
              <w:jc w:val="center"/>
              <w:rPr>
                <w:rFonts w:eastAsia="Arial Unicode MS"/>
                <w:noProof/>
                <w:color w:val="000000"/>
                <w:sz w:val="18"/>
                <w:szCs w:val="18"/>
              </w:rPr>
            </w:pPr>
            <w:r w:rsidRPr="0094215E">
              <w:rPr>
                <w:b/>
                <w:sz w:val="18"/>
                <w:szCs w:val="18"/>
              </w:rPr>
              <w:t>RAZEM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24BCFE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34480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17AF60" w14:textId="77777777" w:rsidR="00955596" w:rsidRPr="0094215E" w:rsidRDefault="00955596" w:rsidP="00D33EE2">
            <w:pPr>
              <w:jc w:val="right"/>
              <w:rPr>
                <w:rFonts w:eastAsia="Arial Unicode MS"/>
                <w:bCs/>
                <w:color w:val="000000"/>
                <w:sz w:val="18"/>
                <w:szCs w:val="18"/>
              </w:rPr>
            </w:pPr>
          </w:p>
        </w:tc>
      </w:tr>
    </w:tbl>
    <w:p w14:paraId="31E62D2E" w14:textId="77777777" w:rsidR="00D33EE2" w:rsidRPr="0094215E" w:rsidRDefault="00D33EE2" w:rsidP="00D33EE2">
      <w:pPr>
        <w:pStyle w:val="Nagwek"/>
        <w:tabs>
          <w:tab w:val="left" w:pos="708"/>
        </w:tabs>
        <w:jc w:val="both"/>
        <w:rPr>
          <w:b/>
          <w:color w:val="000000" w:themeColor="text1"/>
          <w:sz w:val="18"/>
          <w:szCs w:val="18"/>
        </w:rPr>
      </w:pPr>
      <w:r w:rsidRPr="0094215E">
        <w:rPr>
          <w:b/>
          <w:color w:val="000000" w:themeColor="text1"/>
          <w:sz w:val="18"/>
          <w:szCs w:val="18"/>
        </w:rPr>
        <w:t>ORAZ OŚWIADCZAMY, ŻE:</w:t>
      </w:r>
    </w:p>
    <w:p w14:paraId="66601719" w14:textId="4EC4AD88" w:rsidR="00D33EE2" w:rsidRPr="0094215E" w:rsidRDefault="00D33EE2" w:rsidP="00D33EE2">
      <w:pPr>
        <w:pStyle w:val="Nagwek"/>
        <w:numPr>
          <w:ilvl w:val="6"/>
          <w:numId w:val="4"/>
        </w:numPr>
        <w:tabs>
          <w:tab w:val="left" w:pos="284"/>
          <w:tab w:val="left" w:pos="567"/>
        </w:tabs>
        <w:ind w:left="567" w:hanging="283"/>
        <w:jc w:val="both"/>
        <w:rPr>
          <w:sz w:val="18"/>
          <w:szCs w:val="18"/>
        </w:rPr>
      </w:pPr>
      <w:r w:rsidRPr="0094215E">
        <w:rPr>
          <w:sz w:val="18"/>
          <w:szCs w:val="18"/>
        </w:rPr>
        <w:t xml:space="preserve">Zaoferowana </w:t>
      </w:r>
      <w:r w:rsidRPr="0094215E">
        <w:rPr>
          <w:color w:val="000000" w:themeColor="text1"/>
          <w:sz w:val="18"/>
          <w:szCs w:val="18"/>
          <w:lang w:eastAsia="en-US"/>
        </w:rPr>
        <w:t xml:space="preserve">cena </w:t>
      </w:r>
      <w:r w:rsidRPr="0094215E">
        <w:rPr>
          <w:color w:val="000000" w:themeColor="text1"/>
          <w:sz w:val="18"/>
          <w:szCs w:val="18"/>
        </w:rPr>
        <w:t xml:space="preserve">brutto kompletnego wykonania przedmiotu zamówienia, została wyliczona na podstawie skalkulowanych oferowanych cen jednostkowych i liczby wszystkich pozycji określonych w </w:t>
      </w:r>
      <w:r w:rsidRPr="0094215E">
        <w:rPr>
          <w:bCs/>
          <w:i/>
          <w:iCs/>
          <w:color w:val="000000" w:themeColor="text1"/>
          <w:sz w:val="18"/>
          <w:szCs w:val="18"/>
        </w:rPr>
        <w:t xml:space="preserve">OPZ </w:t>
      </w:r>
      <w:r w:rsidRPr="0094215E">
        <w:rPr>
          <w:bCs/>
          <w:iCs/>
          <w:color w:val="000000" w:themeColor="text1"/>
          <w:sz w:val="18"/>
          <w:szCs w:val="18"/>
        </w:rPr>
        <w:t xml:space="preserve">stanowiącym ZAŁĄCZNIK NR 2, </w:t>
      </w:r>
      <w:r w:rsidRPr="0094215E">
        <w:rPr>
          <w:color w:val="000000" w:themeColor="text1"/>
          <w:sz w:val="18"/>
          <w:szCs w:val="18"/>
        </w:rPr>
        <w:t xml:space="preserve">uwzględnia wymagania </w:t>
      </w:r>
      <w:r w:rsidRPr="0094215E">
        <w:rPr>
          <w:i/>
          <w:color w:val="000000" w:themeColor="text1"/>
          <w:sz w:val="18"/>
          <w:szCs w:val="18"/>
        </w:rPr>
        <w:t xml:space="preserve">Zapytania ofertowego </w:t>
      </w:r>
      <w:r w:rsidRPr="0094215E">
        <w:rPr>
          <w:color w:val="000000" w:themeColor="text1"/>
          <w:sz w:val="18"/>
          <w:szCs w:val="18"/>
        </w:rPr>
        <w:t>oraz obejmuje wszelkie koszty, jakie poniesiemy z tytułu należytej oraz zgodnej z obowiązującymi przepisami realizacji przedmiotu zamówienia</w:t>
      </w:r>
      <w:r w:rsidRPr="0094215E">
        <w:rPr>
          <w:sz w:val="18"/>
          <w:szCs w:val="18"/>
        </w:rPr>
        <w:t>.</w:t>
      </w:r>
    </w:p>
    <w:p w14:paraId="0F630EAC" w14:textId="77777777" w:rsidR="00D33EE2" w:rsidRPr="0094215E" w:rsidRDefault="00D33EE2" w:rsidP="00D33EE2">
      <w:pPr>
        <w:pStyle w:val="Nagwek"/>
        <w:numPr>
          <w:ilvl w:val="6"/>
          <w:numId w:val="4"/>
        </w:numPr>
        <w:tabs>
          <w:tab w:val="left" w:pos="567"/>
        </w:tabs>
        <w:ind w:left="567"/>
        <w:jc w:val="both"/>
        <w:rPr>
          <w:sz w:val="18"/>
          <w:szCs w:val="18"/>
          <w:lang w:eastAsia="en-US"/>
        </w:rPr>
      </w:pPr>
      <w:r w:rsidRPr="0094215E">
        <w:rPr>
          <w:sz w:val="18"/>
          <w:szCs w:val="18"/>
        </w:rPr>
        <w:t>Zapoznaliśmy się z warunkami</w:t>
      </w:r>
      <w:r w:rsidRPr="0094215E">
        <w:rPr>
          <w:i/>
          <w:sz w:val="18"/>
          <w:szCs w:val="18"/>
        </w:rPr>
        <w:t xml:space="preserve"> Zapytania ofertowego</w:t>
      </w:r>
      <w:r w:rsidRPr="0094215E">
        <w:rPr>
          <w:sz w:val="18"/>
          <w:szCs w:val="18"/>
        </w:rPr>
        <w:t>, a także zdobyliśmy konieczne informacje potrzebne do prawidłowego przygotowania oferty oraz nie zgłaszamy żadnych uwag co do procedury udzielenia zamówienia.</w:t>
      </w:r>
    </w:p>
    <w:p w14:paraId="6636A83C" w14:textId="77777777" w:rsidR="00D33EE2" w:rsidRPr="0094215E" w:rsidRDefault="00D33EE2" w:rsidP="00D33EE2">
      <w:pPr>
        <w:pStyle w:val="Nagwek"/>
        <w:numPr>
          <w:ilvl w:val="6"/>
          <w:numId w:val="4"/>
        </w:numPr>
        <w:tabs>
          <w:tab w:val="left" w:pos="567"/>
        </w:tabs>
        <w:ind w:left="567"/>
        <w:jc w:val="both"/>
        <w:rPr>
          <w:sz w:val="18"/>
          <w:szCs w:val="18"/>
          <w:lang w:eastAsia="en-US"/>
        </w:rPr>
      </w:pPr>
      <w:r w:rsidRPr="0094215E">
        <w:rPr>
          <w:sz w:val="18"/>
          <w:szCs w:val="18"/>
        </w:rPr>
        <w:t>Oferowany przez nas przedmiot zamówienia spełnia wymagania określone w </w:t>
      </w:r>
      <w:r w:rsidRPr="0094215E">
        <w:rPr>
          <w:i/>
          <w:sz w:val="18"/>
          <w:szCs w:val="18"/>
        </w:rPr>
        <w:t>Zapytaniu ofertowym.</w:t>
      </w:r>
      <w:r w:rsidRPr="0094215E">
        <w:rPr>
          <w:sz w:val="18"/>
          <w:szCs w:val="18"/>
          <w:lang w:eastAsia="en-US"/>
        </w:rPr>
        <w:t xml:space="preserve"> </w:t>
      </w:r>
    </w:p>
    <w:p w14:paraId="59E0F823" w14:textId="77777777" w:rsidR="00D33EE2" w:rsidRPr="0094215E" w:rsidRDefault="00D33EE2" w:rsidP="00D33EE2">
      <w:pPr>
        <w:pStyle w:val="Nagwek"/>
        <w:numPr>
          <w:ilvl w:val="6"/>
          <w:numId w:val="4"/>
        </w:numPr>
        <w:tabs>
          <w:tab w:val="left" w:pos="567"/>
        </w:tabs>
        <w:ind w:left="567"/>
        <w:jc w:val="both"/>
        <w:rPr>
          <w:sz w:val="18"/>
          <w:szCs w:val="18"/>
          <w:lang w:eastAsia="en-US"/>
        </w:rPr>
      </w:pPr>
      <w:r w:rsidRPr="0094215E">
        <w:rPr>
          <w:color w:val="000000" w:themeColor="text1"/>
          <w:sz w:val="18"/>
          <w:szCs w:val="18"/>
          <w:lang w:eastAsia="en-US"/>
        </w:rPr>
        <w:t xml:space="preserve">Oświadczamy, że wypełniliśmy obowiązki informacyjne przewidziane w art. 13 lub art. 14 RODO, </w:t>
      </w:r>
      <w:r w:rsidRPr="0094215E">
        <w:rPr>
          <w:color w:val="000000" w:themeColor="text1"/>
          <w:sz w:val="18"/>
          <w:szCs w:val="18"/>
          <w:lang w:eastAsia="en-US"/>
        </w:rPr>
        <w:br/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269C3799" w14:textId="77777777" w:rsidR="00D33EE2" w:rsidRPr="0094215E" w:rsidRDefault="00D33EE2" w:rsidP="00D33EE2">
      <w:pPr>
        <w:pStyle w:val="Nagwek"/>
        <w:numPr>
          <w:ilvl w:val="6"/>
          <w:numId w:val="4"/>
        </w:numPr>
        <w:tabs>
          <w:tab w:val="left" w:pos="567"/>
        </w:tabs>
        <w:ind w:left="567"/>
        <w:jc w:val="both"/>
        <w:rPr>
          <w:sz w:val="18"/>
          <w:szCs w:val="18"/>
          <w:lang w:eastAsia="en-US"/>
        </w:rPr>
      </w:pPr>
      <w:r w:rsidRPr="0094215E">
        <w:rPr>
          <w:sz w:val="18"/>
          <w:szCs w:val="18"/>
        </w:rPr>
        <w:t>Integralną część oferty stanowią następujące dokumenty:</w:t>
      </w:r>
    </w:p>
    <w:p w14:paraId="520DBD1A" w14:textId="565B694C" w:rsidR="00D33EE2" w:rsidRPr="0094215E" w:rsidRDefault="00D33EE2" w:rsidP="00D33EE2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18"/>
          <w:szCs w:val="18"/>
        </w:rPr>
      </w:pPr>
      <w:r w:rsidRPr="0094215E">
        <w:rPr>
          <w:sz w:val="18"/>
          <w:szCs w:val="18"/>
        </w:rPr>
        <w:t>a)</w:t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  <w:r w:rsidRPr="0094215E">
        <w:rPr>
          <w:sz w:val="18"/>
          <w:szCs w:val="18"/>
        </w:rPr>
        <w:tab/>
      </w:r>
    </w:p>
    <w:p w14:paraId="6F56852F" w14:textId="77777777" w:rsidR="0094215E" w:rsidRPr="0094215E" w:rsidRDefault="00D33EE2" w:rsidP="0094215E">
      <w:pPr>
        <w:tabs>
          <w:tab w:val="left" w:pos="284"/>
        </w:tabs>
        <w:ind w:left="284"/>
        <w:rPr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="0094215E" w:rsidRPr="0094215E">
        <w:rPr>
          <w:color w:val="000000" w:themeColor="text1"/>
          <w:sz w:val="18"/>
          <w:szCs w:val="18"/>
        </w:rPr>
        <w:tab/>
      </w:r>
    </w:p>
    <w:p w14:paraId="6540542F" w14:textId="77777777" w:rsidR="0094215E" w:rsidRDefault="0094215E" w:rsidP="0094215E">
      <w:pPr>
        <w:rPr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</w:p>
    <w:p w14:paraId="070418CE" w14:textId="77777777" w:rsidR="0094215E" w:rsidRPr="0094215E" w:rsidRDefault="0094215E" w:rsidP="0094215E">
      <w:pPr>
        <w:rPr>
          <w:color w:val="000000" w:themeColor="text1"/>
          <w:sz w:val="18"/>
          <w:szCs w:val="18"/>
        </w:rPr>
      </w:pPr>
    </w:p>
    <w:p w14:paraId="6FEA6F81" w14:textId="77777777" w:rsidR="0094215E" w:rsidRPr="0094215E" w:rsidRDefault="0094215E" w:rsidP="0094215E">
      <w:pPr>
        <w:rPr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  <w:t>................................</w:t>
      </w:r>
    </w:p>
    <w:p w14:paraId="0FC49F4D" w14:textId="77777777" w:rsidR="0094215E" w:rsidRPr="0094215E" w:rsidRDefault="0094215E" w:rsidP="0094215E">
      <w:pPr>
        <w:rPr>
          <w:color w:val="000000" w:themeColor="text1"/>
          <w:sz w:val="18"/>
          <w:szCs w:val="18"/>
        </w:rPr>
      </w:pPr>
      <w:r w:rsidRPr="0094215E">
        <w:rPr>
          <w:color w:val="000000" w:themeColor="text1"/>
          <w:sz w:val="18"/>
          <w:szCs w:val="18"/>
        </w:rPr>
        <w:t xml:space="preserve">(pieczęć i podpis(y) osób uprawnionych </w:t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</w:r>
      <w:r w:rsidRPr="0094215E">
        <w:rPr>
          <w:color w:val="000000" w:themeColor="text1"/>
          <w:sz w:val="18"/>
          <w:szCs w:val="18"/>
        </w:rPr>
        <w:tab/>
        <w:t>(data)</w:t>
      </w:r>
      <w:r w:rsidRPr="0094215E">
        <w:rPr>
          <w:color w:val="000000" w:themeColor="text1"/>
          <w:sz w:val="18"/>
          <w:szCs w:val="18"/>
        </w:rPr>
        <w:br/>
        <w:t>do reprezentacji Wykonawcy lub pełnomocnika)</w:t>
      </w:r>
    </w:p>
    <w:p w14:paraId="05201522" w14:textId="77777777" w:rsidR="0094215E" w:rsidRPr="0094215E" w:rsidRDefault="0094215E" w:rsidP="0094215E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sz w:val="18"/>
          <w:szCs w:val="18"/>
          <w:lang w:eastAsia="en-US"/>
        </w:rPr>
      </w:pPr>
    </w:p>
    <w:p w14:paraId="5FFA02AF" w14:textId="3AD769C2" w:rsidR="00D33EE2" w:rsidRPr="0094215E" w:rsidRDefault="00D33EE2" w:rsidP="00D33EE2">
      <w:pPr>
        <w:rPr>
          <w:color w:val="000000" w:themeColor="text1"/>
          <w:sz w:val="18"/>
          <w:szCs w:val="18"/>
        </w:rPr>
      </w:pPr>
    </w:p>
    <w:sectPr w:rsidR="00D33EE2" w:rsidRPr="0094215E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EC244" w14:textId="77777777" w:rsidR="00F515AB" w:rsidRDefault="00F515AB">
      <w:r>
        <w:separator/>
      </w:r>
    </w:p>
  </w:endnote>
  <w:endnote w:type="continuationSeparator" w:id="0">
    <w:p w14:paraId="40FF6B63" w14:textId="77777777" w:rsidR="00F515AB" w:rsidRDefault="00F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84047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23B9D96E" w14:textId="77777777" w:rsidR="00AA5FB2" w:rsidRDefault="00AA5FB2" w:rsidP="00AA5FB2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2BD708A2" w14:textId="77777777" w:rsidR="00AA5FB2" w:rsidRDefault="00AA5FB2" w:rsidP="00AA5FB2">
    <w:pPr>
      <w:jc w:val="center"/>
      <w:rPr>
        <w:i/>
        <w:sz w:val="14"/>
        <w:szCs w:val="14"/>
      </w:rPr>
    </w:pPr>
    <w:r>
      <w:rPr>
        <w:i/>
        <w:sz w:val="14"/>
        <w:szCs w:val="14"/>
      </w:rPr>
      <w:t>Akademia Nauk Stosowanych w Elblągu</w:t>
    </w:r>
  </w:p>
  <w:p w14:paraId="7373071D" w14:textId="77777777" w:rsidR="00AA5FB2" w:rsidRDefault="00AA5FB2" w:rsidP="00AA5FB2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1EE4E2B1" w14:textId="77777777" w:rsidR="00AA5FB2" w:rsidRDefault="00AA5FB2" w:rsidP="00AA5FB2">
    <w:pPr>
      <w:jc w:val="center"/>
      <w:rPr>
        <w:rStyle w:val="Numerstrony"/>
        <w:color w:val="000000"/>
        <w:lang w:val="en-US"/>
      </w:rPr>
    </w:pPr>
    <w:proofErr w:type="spellStart"/>
    <w:r>
      <w:rPr>
        <w:bCs/>
        <w:i/>
        <w:sz w:val="14"/>
        <w:szCs w:val="14"/>
        <w:lang w:val="de-DE"/>
      </w:rPr>
      <w:t>tel</w:t>
    </w:r>
    <w:proofErr w:type="spellEnd"/>
    <w:r>
      <w:rPr>
        <w:i/>
        <w:sz w:val="14"/>
        <w:szCs w:val="14"/>
        <w:lang w:val="en-US"/>
      </w:rPr>
      <w:t xml:space="preserve">. </w:t>
    </w:r>
    <w:r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>
        <w:rPr>
          <w:rStyle w:val="Hipercze"/>
          <w:i/>
          <w:sz w:val="14"/>
          <w:szCs w:val="14"/>
          <w:lang w:val="en-US"/>
        </w:rPr>
        <w:t>zp@ans-elblag.pl</w:t>
      </w:r>
    </w:hyperlink>
    <w:r>
      <w:rPr>
        <w:rStyle w:val="Numerstrony"/>
        <w:i/>
        <w:color w:val="000000"/>
        <w:sz w:val="14"/>
        <w:szCs w:val="14"/>
        <w:lang w:val="en-US"/>
      </w:rPr>
      <w:t xml:space="preserve"> </w:t>
    </w:r>
  </w:p>
  <w:p w14:paraId="4DD95D38" w14:textId="77777777" w:rsidR="00AA5FB2" w:rsidRPr="00AA5FB2" w:rsidRDefault="00AA5FB2" w:rsidP="00AA5FB2">
    <w:pPr>
      <w:rPr>
        <w:lang w:val="en-US"/>
      </w:rPr>
    </w:pPr>
  </w:p>
  <w:p w14:paraId="467A5339" w14:textId="77777777" w:rsidR="00952E6B" w:rsidRDefault="00952E6B" w:rsidP="00952E6B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952E6B">
      <w:rPr>
        <w:sz w:val="16"/>
        <w:szCs w:val="16"/>
      </w:rPr>
      <w:t xml:space="preserve">Strona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PAGE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2</w:t>
    </w:r>
    <w:r w:rsidRPr="00952E6B">
      <w:rPr>
        <w:b/>
        <w:sz w:val="16"/>
        <w:szCs w:val="16"/>
      </w:rPr>
      <w:fldChar w:fldCharType="end"/>
    </w:r>
    <w:r w:rsidRPr="00952E6B">
      <w:rPr>
        <w:sz w:val="16"/>
        <w:szCs w:val="16"/>
      </w:rPr>
      <w:t xml:space="preserve"> z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NUMPAGES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3</w:t>
    </w:r>
    <w:r w:rsidRPr="00952E6B">
      <w:rPr>
        <w:b/>
        <w:sz w:val="16"/>
        <w:szCs w:val="16"/>
      </w:rPr>
      <w:fldChar w:fldCharType="end"/>
    </w:r>
  </w:p>
  <w:p w14:paraId="5DD79822" w14:textId="77777777" w:rsidR="006074D9" w:rsidRPr="00952E6B" w:rsidRDefault="006074D9" w:rsidP="00952E6B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32F435CE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CECA4" w14:textId="77777777" w:rsidR="00F515AB" w:rsidRDefault="00F515AB">
      <w:r>
        <w:separator/>
      </w:r>
    </w:p>
  </w:footnote>
  <w:footnote w:type="continuationSeparator" w:id="0">
    <w:p w14:paraId="6F7B9D79" w14:textId="77777777" w:rsidR="00F515AB" w:rsidRDefault="00F5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B7730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277FE5FD" wp14:editId="70A6DDE5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2866B9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6B0674"/>
    <w:multiLevelType w:val="multilevel"/>
    <w:tmpl w:val="4BC2B18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rFonts w:ascii="Times New Roman" w:eastAsia="Times New Roman" w:hAnsi="Times New Roman"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FE0243"/>
    <w:multiLevelType w:val="hybridMultilevel"/>
    <w:tmpl w:val="F1FAA992"/>
    <w:lvl w:ilvl="0" w:tplc="E9FE5074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FF15AC4"/>
    <w:multiLevelType w:val="hybridMultilevel"/>
    <w:tmpl w:val="A1A6F944"/>
    <w:lvl w:ilvl="0" w:tplc="43F0D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47427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52101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473232">
    <w:abstractNumId w:val="2"/>
  </w:num>
  <w:num w:numId="4" w16cid:durableId="118876044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4464"/>
    <w:rsid w:val="0001632B"/>
    <w:rsid w:val="000200B6"/>
    <w:rsid w:val="000222EE"/>
    <w:rsid w:val="000230F6"/>
    <w:rsid w:val="0003792B"/>
    <w:rsid w:val="000411EE"/>
    <w:rsid w:val="00042617"/>
    <w:rsid w:val="00042E14"/>
    <w:rsid w:val="0004590B"/>
    <w:rsid w:val="0004641C"/>
    <w:rsid w:val="00051F5B"/>
    <w:rsid w:val="00052556"/>
    <w:rsid w:val="00057467"/>
    <w:rsid w:val="0006272E"/>
    <w:rsid w:val="00071F36"/>
    <w:rsid w:val="00077D4F"/>
    <w:rsid w:val="000852D3"/>
    <w:rsid w:val="00087A54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46B5"/>
    <w:rsid w:val="000B503D"/>
    <w:rsid w:val="000B555E"/>
    <w:rsid w:val="000C0AE3"/>
    <w:rsid w:val="000C41E6"/>
    <w:rsid w:val="000C4FAB"/>
    <w:rsid w:val="000C6268"/>
    <w:rsid w:val="000D1BF3"/>
    <w:rsid w:val="000D25C3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20996"/>
    <w:rsid w:val="001223EE"/>
    <w:rsid w:val="001306C3"/>
    <w:rsid w:val="00133205"/>
    <w:rsid w:val="00136813"/>
    <w:rsid w:val="0014289F"/>
    <w:rsid w:val="00145BA9"/>
    <w:rsid w:val="00153A44"/>
    <w:rsid w:val="00165F16"/>
    <w:rsid w:val="0016715B"/>
    <w:rsid w:val="00167576"/>
    <w:rsid w:val="00170ED0"/>
    <w:rsid w:val="00172104"/>
    <w:rsid w:val="0017258F"/>
    <w:rsid w:val="001764F3"/>
    <w:rsid w:val="00182781"/>
    <w:rsid w:val="00191238"/>
    <w:rsid w:val="00194E06"/>
    <w:rsid w:val="001957C5"/>
    <w:rsid w:val="001A32B4"/>
    <w:rsid w:val="001A5E24"/>
    <w:rsid w:val="001A5EAB"/>
    <w:rsid w:val="001B0981"/>
    <w:rsid w:val="001B70C0"/>
    <w:rsid w:val="001C7F61"/>
    <w:rsid w:val="001D2E58"/>
    <w:rsid w:val="001E0E8F"/>
    <w:rsid w:val="001E176C"/>
    <w:rsid w:val="001E52B4"/>
    <w:rsid w:val="001F2AFA"/>
    <w:rsid w:val="001F5048"/>
    <w:rsid w:val="001F636C"/>
    <w:rsid w:val="0021728A"/>
    <w:rsid w:val="002217F1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55C8C"/>
    <w:rsid w:val="00256CB6"/>
    <w:rsid w:val="002749D5"/>
    <w:rsid w:val="0027736A"/>
    <w:rsid w:val="00286223"/>
    <w:rsid w:val="002867FE"/>
    <w:rsid w:val="00291FDA"/>
    <w:rsid w:val="00295396"/>
    <w:rsid w:val="002962B3"/>
    <w:rsid w:val="002A05E1"/>
    <w:rsid w:val="002B21D8"/>
    <w:rsid w:val="002B473A"/>
    <w:rsid w:val="002B75E2"/>
    <w:rsid w:val="002D0CE2"/>
    <w:rsid w:val="002D69A9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566B8"/>
    <w:rsid w:val="003632EB"/>
    <w:rsid w:val="003713AA"/>
    <w:rsid w:val="0037317E"/>
    <w:rsid w:val="00384C49"/>
    <w:rsid w:val="00396E1E"/>
    <w:rsid w:val="003A6816"/>
    <w:rsid w:val="003B090C"/>
    <w:rsid w:val="003B617E"/>
    <w:rsid w:val="003C7E21"/>
    <w:rsid w:val="003D1ECF"/>
    <w:rsid w:val="003E0054"/>
    <w:rsid w:val="003E5EEB"/>
    <w:rsid w:val="003F1CB9"/>
    <w:rsid w:val="003F3C9A"/>
    <w:rsid w:val="00412CA9"/>
    <w:rsid w:val="00424C64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80990"/>
    <w:rsid w:val="0049113D"/>
    <w:rsid w:val="00495D9C"/>
    <w:rsid w:val="00496C7E"/>
    <w:rsid w:val="004970E7"/>
    <w:rsid w:val="004B3B1B"/>
    <w:rsid w:val="004D0AD3"/>
    <w:rsid w:val="004D2801"/>
    <w:rsid w:val="004E5C80"/>
    <w:rsid w:val="004E6333"/>
    <w:rsid w:val="004F1F9B"/>
    <w:rsid w:val="004F3D00"/>
    <w:rsid w:val="004F6580"/>
    <w:rsid w:val="00500E80"/>
    <w:rsid w:val="0050107E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5A2F"/>
    <w:rsid w:val="005448DA"/>
    <w:rsid w:val="005540C9"/>
    <w:rsid w:val="00557A2F"/>
    <w:rsid w:val="005633FF"/>
    <w:rsid w:val="005750F6"/>
    <w:rsid w:val="00575639"/>
    <w:rsid w:val="00575D81"/>
    <w:rsid w:val="00576F2E"/>
    <w:rsid w:val="005802BE"/>
    <w:rsid w:val="00581F03"/>
    <w:rsid w:val="005908B7"/>
    <w:rsid w:val="0059176E"/>
    <w:rsid w:val="0059315F"/>
    <w:rsid w:val="005A4C24"/>
    <w:rsid w:val="005A6ABA"/>
    <w:rsid w:val="005B1831"/>
    <w:rsid w:val="005B30BD"/>
    <w:rsid w:val="005C15FB"/>
    <w:rsid w:val="005C525D"/>
    <w:rsid w:val="005C5A89"/>
    <w:rsid w:val="005E0943"/>
    <w:rsid w:val="005E6819"/>
    <w:rsid w:val="005F18DC"/>
    <w:rsid w:val="005F5FFD"/>
    <w:rsid w:val="00600C76"/>
    <w:rsid w:val="006074D9"/>
    <w:rsid w:val="0062131C"/>
    <w:rsid w:val="00621984"/>
    <w:rsid w:val="00623E81"/>
    <w:rsid w:val="00625B6F"/>
    <w:rsid w:val="00626D6D"/>
    <w:rsid w:val="00631594"/>
    <w:rsid w:val="006459BC"/>
    <w:rsid w:val="006461F2"/>
    <w:rsid w:val="00650B29"/>
    <w:rsid w:val="00651F67"/>
    <w:rsid w:val="00664751"/>
    <w:rsid w:val="0067147A"/>
    <w:rsid w:val="00671685"/>
    <w:rsid w:val="006748B7"/>
    <w:rsid w:val="00674A74"/>
    <w:rsid w:val="0068640A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4BEF"/>
    <w:rsid w:val="006D59F6"/>
    <w:rsid w:val="006E2F16"/>
    <w:rsid w:val="006F2B8E"/>
    <w:rsid w:val="007068B1"/>
    <w:rsid w:val="00720163"/>
    <w:rsid w:val="0072199D"/>
    <w:rsid w:val="00742718"/>
    <w:rsid w:val="00746F60"/>
    <w:rsid w:val="00751D68"/>
    <w:rsid w:val="00752147"/>
    <w:rsid w:val="00755C23"/>
    <w:rsid w:val="00764C1C"/>
    <w:rsid w:val="00772F2C"/>
    <w:rsid w:val="0078356B"/>
    <w:rsid w:val="00786959"/>
    <w:rsid w:val="007922B1"/>
    <w:rsid w:val="00792686"/>
    <w:rsid w:val="00793289"/>
    <w:rsid w:val="0079638E"/>
    <w:rsid w:val="007974C6"/>
    <w:rsid w:val="007B304F"/>
    <w:rsid w:val="007B677F"/>
    <w:rsid w:val="007C00F0"/>
    <w:rsid w:val="007C0730"/>
    <w:rsid w:val="007C4B02"/>
    <w:rsid w:val="007C7C24"/>
    <w:rsid w:val="007D2511"/>
    <w:rsid w:val="007D79A6"/>
    <w:rsid w:val="007F432B"/>
    <w:rsid w:val="00813617"/>
    <w:rsid w:val="00817EF3"/>
    <w:rsid w:val="00820817"/>
    <w:rsid w:val="0082264E"/>
    <w:rsid w:val="008236E5"/>
    <w:rsid w:val="00825CD2"/>
    <w:rsid w:val="0083233A"/>
    <w:rsid w:val="008365D4"/>
    <w:rsid w:val="00851874"/>
    <w:rsid w:val="00856C6F"/>
    <w:rsid w:val="008578EA"/>
    <w:rsid w:val="00857AA7"/>
    <w:rsid w:val="00861274"/>
    <w:rsid w:val="00862F5B"/>
    <w:rsid w:val="00871892"/>
    <w:rsid w:val="008730CE"/>
    <w:rsid w:val="00880E35"/>
    <w:rsid w:val="008840BA"/>
    <w:rsid w:val="00895F9A"/>
    <w:rsid w:val="00897A48"/>
    <w:rsid w:val="00897F58"/>
    <w:rsid w:val="008A0F2C"/>
    <w:rsid w:val="008A334B"/>
    <w:rsid w:val="008B4C14"/>
    <w:rsid w:val="008B74BC"/>
    <w:rsid w:val="008C3000"/>
    <w:rsid w:val="008D0D4A"/>
    <w:rsid w:val="008D0DC8"/>
    <w:rsid w:val="008D4715"/>
    <w:rsid w:val="008E3017"/>
    <w:rsid w:val="008E33A6"/>
    <w:rsid w:val="008E351D"/>
    <w:rsid w:val="008E43A5"/>
    <w:rsid w:val="008E440F"/>
    <w:rsid w:val="008F4975"/>
    <w:rsid w:val="0090092E"/>
    <w:rsid w:val="00903AB3"/>
    <w:rsid w:val="00922832"/>
    <w:rsid w:val="00932B23"/>
    <w:rsid w:val="009360C1"/>
    <w:rsid w:val="0094215E"/>
    <w:rsid w:val="009432A2"/>
    <w:rsid w:val="00951323"/>
    <w:rsid w:val="00952E6B"/>
    <w:rsid w:val="00953FBA"/>
    <w:rsid w:val="00955596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536C"/>
    <w:rsid w:val="00995458"/>
    <w:rsid w:val="009B0118"/>
    <w:rsid w:val="009B1A84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5AF5"/>
    <w:rsid w:val="009D6A24"/>
    <w:rsid w:val="009F660C"/>
    <w:rsid w:val="009F782A"/>
    <w:rsid w:val="00A006C8"/>
    <w:rsid w:val="00A009BC"/>
    <w:rsid w:val="00A01495"/>
    <w:rsid w:val="00A0279A"/>
    <w:rsid w:val="00A111E6"/>
    <w:rsid w:val="00A16D61"/>
    <w:rsid w:val="00A170F8"/>
    <w:rsid w:val="00A208C1"/>
    <w:rsid w:val="00A21100"/>
    <w:rsid w:val="00A24FBE"/>
    <w:rsid w:val="00A252B9"/>
    <w:rsid w:val="00A3145B"/>
    <w:rsid w:val="00A44AB4"/>
    <w:rsid w:val="00A45D57"/>
    <w:rsid w:val="00A45E2D"/>
    <w:rsid w:val="00A50D21"/>
    <w:rsid w:val="00A55B5C"/>
    <w:rsid w:val="00A76217"/>
    <w:rsid w:val="00A76576"/>
    <w:rsid w:val="00A80896"/>
    <w:rsid w:val="00A83805"/>
    <w:rsid w:val="00A8708C"/>
    <w:rsid w:val="00A87B7A"/>
    <w:rsid w:val="00A87FB5"/>
    <w:rsid w:val="00A90947"/>
    <w:rsid w:val="00A942D1"/>
    <w:rsid w:val="00A944BE"/>
    <w:rsid w:val="00A94BC1"/>
    <w:rsid w:val="00AA05E1"/>
    <w:rsid w:val="00AA06C3"/>
    <w:rsid w:val="00AA4B7C"/>
    <w:rsid w:val="00AA529B"/>
    <w:rsid w:val="00AA5FB2"/>
    <w:rsid w:val="00AA7DD4"/>
    <w:rsid w:val="00AC032B"/>
    <w:rsid w:val="00AC3030"/>
    <w:rsid w:val="00AC5637"/>
    <w:rsid w:val="00AD26A0"/>
    <w:rsid w:val="00AE4924"/>
    <w:rsid w:val="00AE5E48"/>
    <w:rsid w:val="00AF3753"/>
    <w:rsid w:val="00AF3A66"/>
    <w:rsid w:val="00B108F1"/>
    <w:rsid w:val="00B10CF4"/>
    <w:rsid w:val="00B12CCB"/>
    <w:rsid w:val="00B147AB"/>
    <w:rsid w:val="00B21EA1"/>
    <w:rsid w:val="00B308A0"/>
    <w:rsid w:val="00B32E29"/>
    <w:rsid w:val="00B33078"/>
    <w:rsid w:val="00B44FD0"/>
    <w:rsid w:val="00B51A45"/>
    <w:rsid w:val="00B55AE8"/>
    <w:rsid w:val="00B6097F"/>
    <w:rsid w:val="00B62EC7"/>
    <w:rsid w:val="00B85B19"/>
    <w:rsid w:val="00B907FE"/>
    <w:rsid w:val="00B9684F"/>
    <w:rsid w:val="00B9777D"/>
    <w:rsid w:val="00BA02F5"/>
    <w:rsid w:val="00BA2B18"/>
    <w:rsid w:val="00BA583E"/>
    <w:rsid w:val="00BB2487"/>
    <w:rsid w:val="00BB47AD"/>
    <w:rsid w:val="00BB7BDE"/>
    <w:rsid w:val="00BC19FC"/>
    <w:rsid w:val="00BC20A6"/>
    <w:rsid w:val="00BC70F6"/>
    <w:rsid w:val="00BD1AD4"/>
    <w:rsid w:val="00BD6F9F"/>
    <w:rsid w:val="00BD7452"/>
    <w:rsid w:val="00BE2202"/>
    <w:rsid w:val="00BE294B"/>
    <w:rsid w:val="00BF20B1"/>
    <w:rsid w:val="00BF27BE"/>
    <w:rsid w:val="00C034C1"/>
    <w:rsid w:val="00C06495"/>
    <w:rsid w:val="00C10A07"/>
    <w:rsid w:val="00C14C7E"/>
    <w:rsid w:val="00C15673"/>
    <w:rsid w:val="00C34151"/>
    <w:rsid w:val="00C36E27"/>
    <w:rsid w:val="00C41336"/>
    <w:rsid w:val="00C4303E"/>
    <w:rsid w:val="00C50796"/>
    <w:rsid w:val="00C50D8B"/>
    <w:rsid w:val="00C679B8"/>
    <w:rsid w:val="00C777DD"/>
    <w:rsid w:val="00C82E9F"/>
    <w:rsid w:val="00C83056"/>
    <w:rsid w:val="00C8587C"/>
    <w:rsid w:val="00C90367"/>
    <w:rsid w:val="00CA2223"/>
    <w:rsid w:val="00CA2FBB"/>
    <w:rsid w:val="00CA405B"/>
    <w:rsid w:val="00CA46A4"/>
    <w:rsid w:val="00CD2D82"/>
    <w:rsid w:val="00CD3225"/>
    <w:rsid w:val="00CD3675"/>
    <w:rsid w:val="00CD7467"/>
    <w:rsid w:val="00CE4694"/>
    <w:rsid w:val="00CE6D8C"/>
    <w:rsid w:val="00CF0690"/>
    <w:rsid w:val="00CF7D08"/>
    <w:rsid w:val="00D02392"/>
    <w:rsid w:val="00D02C2F"/>
    <w:rsid w:val="00D03B67"/>
    <w:rsid w:val="00D04B08"/>
    <w:rsid w:val="00D0516F"/>
    <w:rsid w:val="00D0655B"/>
    <w:rsid w:val="00D16F15"/>
    <w:rsid w:val="00D22C24"/>
    <w:rsid w:val="00D33EE2"/>
    <w:rsid w:val="00D37E96"/>
    <w:rsid w:val="00D44206"/>
    <w:rsid w:val="00D47521"/>
    <w:rsid w:val="00D806BC"/>
    <w:rsid w:val="00D84EC3"/>
    <w:rsid w:val="00D9194E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E00CF1"/>
    <w:rsid w:val="00E12164"/>
    <w:rsid w:val="00E16198"/>
    <w:rsid w:val="00E17C22"/>
    <w:rsid w:val="00E26184"/>
    <w:rsid w:val="00E3263B"/>
    <w:rsid w:val="00E4007C"/>
    <w:rsid w:val="00E5262F"/>
    <w:rsid w:val="00E57126"/>
    <w:rsid w:val="00E575CD"/>
    <w:rsid w:val="00E606E1"/>
    <w:rsid w:val="00E6330E"/>
    <w:rsid w:val="00E649D5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5A6E"/>
    <w:rsid w:val="00EA5EAC"/>
    <w:rsid w:val="00EB184F"/>
    <w:rsid w:val="00EC32BB"/>
    <w:rsid w:val="00EC7590"/>
    <w:rsid w:val="00ED1C91"/>
    <w:rsid w:val="00ED7ACE"/>
    <w:rsid w:val="00EE4319"/>
    <w:rsid w:val="00EE5FA3"/>
    <w:rsid w:val="00EF027E"/>
    <w:rsid w:val="00EF7C07"/>
    <w:rsid w:val="00F07A83"/>
    <w:rsid w:val="00F142D5"/>
    <w:rsid w:val="00F232EC"/>
    <w:rsid w:val="00F2425F"/>
    <w:rsid w:val="00F243E4"/>
    <w:rsid w:val="00F33AEA"/>
    <w:rsid w:val="00F33F88"/>
    <w:rsid w:val="00F361A0"/>
    <w:rsid w:val="00F515AB"/>
    <w:rsid w:val="00F51AB5"/>
    <w:rsid w:val="00F66E7C"/>
    <w:rsid w:val="00F77C9E"/>
    <w:rsid w:val="00F81672"/>
    <w:rsid w:val="00F81E6A"/>
    <w:rsid w:val="00F82226"/>
    <w:rsid w:val="00F84775"/>
    <w:rsid w:val="00F91E4F"/>
    <w:rsid w:val="00F9448F"/>
    <w:rsid w:val="00FA667F"/>
    <w:rsid w:val="00FC6D09"/>
    <w:rsid w:val="00FC7FD1"/>
    <w:rsid w:val="00FD119F"/>
    <w:rsid w:val="00FD41FE"/>
    <w:rsid w:val="00FD557A"/>
    <w:rsid w:val="00FD58E0"/>
    <w:rsid w:val="00FE4266"/>
    <w:rsid w:val="00FE4DEF"/>
    <w:rsid w:val="00FE5372"/>
    <w:rsid w:val="00FF00EF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04F84F0D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  <w:style w:type="character" w:styleId="Numerstrony">
    <w:name w:val="page number"/>
    <w:basedOn w:val="Domylnaczcionkaakapitu"/>
    <w:semiHidden/>
    <w:unhideWhenUsed/>
    <w:rsid w:val="00AA5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1E5E-59DD-4F8B-BE0B-0AA314A7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</Template>
  <TotalTime>73</TotalTime>
  <Pages>2</Pages>
  <Words>345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3120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Kamila Snochowska</cp:lastModifiedBy>
  <cp:revision>31</cp:revision>
  <cp:lastPrinted>2024-10-22T11:43:00Z</cp:lastPrinted>
  <dcterms:created xsi:type="dcterms:W3CDTF">2022-05-23T12:36:00Z</dcterms:created>
  <dcterms:modified xsi:type="dcterms:W3CDTF">2024-10-22T11:43:00Z</dcterms:modified>
</cp:coreProperties>
</file>